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783" w:rsidRDefault="00832783" w:rsidP="003439C2">
      <w:pPr>
        <w:ind w:left="284" w:firstLine="227"/>
        <w:jc w:val="right"/>
      </w:pPr>
      <w:r w:rsidRPr="00866CF1">
        <w:t>Załącznik</w:t>
      </w:r>
      <w:r>
        <w:t xml:space="preserve"> nr 1</w:t>
      </w:r>
      <w:r w:rsidRPr="00866CF1">
        <w:t xml:space="preserve"> </w:t>
      </w:r>
    </w:p>
    <w:p w:rsidR="00832783" w:rsidRDefault="00832783" w:rsidP="003439C2">
      <w:pPr>
        <w:ind w:left="284" w:firstLine="227"/>
        <w:jc w:val="right"/>
      </w:pPr>
      <w:r>
        <w:t>do Z</w:t>
      </w:r>
      <w:r w:rsidRPr="00866CF1">
        <w:t>asad i tryb</w:t>
      </w:r>
      <w:r>
        <w:t>u</w:t>
      </w:r>
      <w:r w:rsidRPr="00866CF1">
        <w:t xml:space="preserve"> przeprowadzania </w:t>
      </w:r>
    </w:p>
    <w:p w:rsidR="00832783" w:rsidRPr="00866CF1" w:rsidRDefault="00832783" w:rsidP="003439C2">
      <w:pPr>
        <w:ind w:left="284" w:firstLine="227"/>
        <w:jc w:val="right"/>
      </w:pPr>
      <w:r w:rsidRPr="00866CF1">
        <w:t>budżetu partycypacyjnego 201</w:t>
      </w:r>
      <w:r>
        <w:t>8</w:t>
      </w:r>
    </w:p>
    <w:p w:rsidR="00832783" w:rsidRPr="008B5F2D" w:rsidRDefault="00832783" w:rsidP="00EB521F">
      <w:pPr>
        <w:jc w:val="center"/>
        <w:rPr>
          <w:color w:val="FF0000"/>
        </w:rPr>
      </w:pPr>
    </w:p>
    <w:p w:rsidR="00832783" w:rsidRPr="00EB521F" w:rsidRDefault="00832783" w:rsidP="00EB521F">
      <w:pPr>
        <w:jc w:val="center"/>
      </w:pPr>
    </w:p>
    <w:p w:rsidR="00832783" w:rsidRDefault="00832783" w:rsidP="00EB521F">
      <w:pPr>
        <w:jc w:val="center"/>
        <w:rPr>
          <w:b/>
          <w:sz w:val="22"/>
          <w:szCs w:val="22"/>
        </w:rPr>
      </w:pPr>
      <w:r w:rsidRPr="003B580F">
        <w:rPr>
          <w:b/>
          <w:sz w:val="22"/>
          <w:szCs w:val="22"/>
        </w:rPr>
        <w:t>FORMULARZ ZGŁOSZENIA PROJEKTU DO BUDŻETU PARTYCYPACYJNEGO 201</w:t>
      </w:r>
      <w:r>
        <w:rPr>
          <w:b/>
          <w:sz w:val="22"/>
          <w:szCs w:val="22"/>
        </w:rPr>
        <w:t>8</w:t>
      </w:r>
    </w:p>
    <w:p w:rsidR="00832783" w:rsidRPr="003B580F" w:rsidRDefault="00832783" w:rsidP="00EB521F">
      <w:pPr>
        <w:jc w:val="center"/>
        <w:rPr>
          <w:b/>
          <w:sz w:val="22"/>
          <w:szCs w:val="22"/>
        </w:rPr>
      </w:pPr>
    </w:p>
    <w:p w:rsidR="00832783" w:rsidRPr="00EB521F" w:rsidRDefault="00832783" w:rsidP="00EB521F">
      <w:pPr>
        <w:jc w:val="center"/>
      </w:pPr>
      <w:r w:rsidRPr="00EB521F">
        <w:t>Opis projektu do zrealizowania w ramach Budżetu Partycypacyjnego 201</w:t>
      </w:r>
      <w:r>
        <w:t>8</w:t>
      </w:r>
      <w:r w:rsidRPr="00EB521F">
        <w:t xml:space="preserve"> </w:t>
      </w:r>
    </w:p>
    <w:p w:rsidR="00832783" w:rsidRPr="003B580F" w:rsidRDefault="00832783" w:rsidP="003B580F">
      <w:pPr>
        <w:jc w:val="center"/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95"/>
        <w:gridCol w:w="1084"/>
        <w:gridCol w:w="1867"/>
        <w:gridCol w:w="213"/>
        <w:gridCol w:w="3165"/>
      </w:tblGrid>
      <w:tr w:rsidR="00832783" w:rsidRPr="00376978" w:rsidTr="00376978">
        <w:tc>
          <w:tcPr>
            <w:tcW w:w="9924" w:type="dxa"/>
            <w:gridSpan w:val="5"/>
            <w:shd w:val="clear" w:color="auto" w:fill="C6D9F1"/>
          </w:tcPr>
          <w:p w:rsidR="00832783" w:rsidRPr="00376978" w:rsidRDefault="00832783" w:rsidP="00EB521F">
            <w:pPr>
              <w:rPr>
                <w:b/>
                <w:i/>
              </w:rPr>
            </w:pPr>
            <w:r w:rsidRPr="00376978">
              <w:rPr>
                <w:b/>
                <w:sz w:val="22"/>
                <w:szCs w:val="22"/>
              </w:rPr>
              <w:t>1. Dane osobowe*</w:t>
            </w:r>
          </w:p>
        </w:tc>
      </w:tr>
      <w:tr w:rsidR="00832783" w:rsidRPr="00BA7B21" w:rsidTr="00CC2D2A">
        <w:tc>
          <w:tcPr>
            <w:tcW w:w="4679" w:type="dxa"/>
            <w:gridSpan w:val="2"/>
          </w:tcPr>
          <w:p w:rsidR="00832783" w:rsidRPr="00BA7B21" w:rsidRDefault="00832783" w:rsidP="00EB521F">
            <w:r w:rsidRPr="00BA7B21">
              <w:rPr>
                <w:sz w:val="22"/>
                <w:szCs w:val="22"/>
              </w:rPr>
              <w:t>Imię i nazwisko:</w:t>
            </w:r>
          </w:p>
          <w:p w:rsidR="00832783" w:rsidRPr="00BA7B21" w:rsidRDefault="00832783" w:rsidP="00EB521F"/>
        </w:tc>
        <w:tc>
          <w:tcPr>
            <w:tcW w:w="5245" w:type="dxa"/>
            <w:gridSpan w:val="3"/>
          </w:tcPr>
          <w:p w:rsidR="00832783" w:rsidRPr="00BA7B21" w:rsidRDefault="00832783" w:rsidP="00EB521F">
            <w:pPr>
              <w:rPr>
                <w:i/>
              </w:rPr>
            </w:pPr>
          </w:p>
        </w:tc>
      </w:tr>
      <w:tr w:rsidR="00832783" w:rsidRPr="00BA7B21" w:rsidTr="00CC2D2A">
        <w:tc>
          <w:tcPr>
            <w:tcW w:w="4679" w:type="dxa"/>
            <w:gridSpan w:val="2"/>
          </w:tcPr>
          <w:p w:rsidR="00832783" w:rsidRPr="00BA7B21" w:rsidRDefault="00832783" w:rsidP="00EB521F">
            <w:r w:rsidRPr="00BA7B21">
              <w:rPr>
                <w:sz w:val="22"/>
                <w:szCs w:val="22"/>
              </w:rPr>
              <w:t>Adres zamieszkania:</w:t>
            </w:r>
          </w:p>
          <w:p w:rsidR="00832783" w:rsidRPr="00BA7B21" w:rsidRDefault="00832783" w:rsidP="00EB521F"/>
        </w:tc>
        <w:tc>
          <w:tcPr>
            <w:tcW w:w="5245" w:type="dxa"/>
            <w:gridSpan w:val="3"/>
          </w:tcPr>
          <w:p w:rsidR="00832783" w:rsidRPr="00BA7B21" w:rsidRDefault="00832783" w:rsidP="00EB521F">
            <w:pPr>
              <w:rPr>
                <w:i/>
              </w:rPr>
            </w:pPr>
          </w:p>
        </w:tc>
      </w:tr>
      <w:tr w:rsidR="00832783" w:rsidRPr="00BA7B21" w:rsidTr="00CC2D2A">
        <w:tc>
          <w:tcPr>
            <w:tcW w:w="4679" w:type="dxa"/>
            <w:gridSpan w:val="2"/>
          </w:tcPr>
          <w:p w:rsidR="00832783" w:rsidRPr="00BA7B21" w:rsidRDefault="00832783" w:rsidP="00EB521F">
            <w:r w:rsidRPr="00BA7B21">
              <w:rPr>
                <w:sz w:val="22"/>
                <w:szCs w:val="22"/>
              </w:rPr>
              <w:t>Kontakt do pomysłodawcy/przedstawiciela</w:t>
            </w:r>
          </w:p>
          <w:p w:rsidR="00832783" w:rsidRPr="00F1664F" w:rsidRDefault="00832783" w:rsidP="00EB521F">
            <w:r w:rsidRPr="00BA7B21">
              <w:rPr>
                <w:sz w:val="22"/>
                <w:szCs w:val="22"/>
              </w:rPr>
              <w:t>pomysłodawców:  (</w:t>
            </w:r>
            <w:r w:rsidRPr="00BA7B21">
              <w:rPr>
                <w:i/>
                <w:sz w:val="22"/>
                <w:szCs w:val="22"/>
              </w:rPr>
              <w:t>zalecane</w:t>
            </w:r>
            <w:r>
              <w:rPr>
                <w:sz w:val="22"/>
                <w:szCs w:val="22"/>
              </w:rPr>
              <w:t xml:space="preserve">, </w:t>
            </w:r>
            <w:r w:rsidRPr="00BA7B21">
              <w:rPr>
                <w:i/>
                <w:sz w:val="22"/>
                <w:szCs w:val="22"/>
              </w:rPr>
              <w:t>należy podać imię, nazwisko, nr telefonu oraz, o ile to możliwe, adres e-mail)</w:t>
            </w:r>
          </w:p>
        </w:tc>
        <w:tc>
          <w:tcPr>
            <w:tcW w:w="5245" w:type="dxa"/>
            <w:gridSpan w:val="3"/>
          </w:tcPr>
          <w:p w:rsidR="00832783" w:rsidRPr="00BA7B21" w:rsidRDefault="00832783" w:rsidP="00EB521F">
            <w:pPr>
              <w:rPr>
                <w:i/>
              </w:rPr>
            </w:pPr>
          </w:p>
        </w:tc>
      </w:tr>
      <w:tr w:rsidR="00832783" w:rsidRPr="00BA7B21" w:rsidTr="00376978">
        <w:tc>
          <w:tcPr>
            <w:tcW w:w="9924" w:type="dxa"/>
            <w:gridSpan w:val="5"/>
            <w:shd w:val="clear" w:color="auto" w:fill="C6D9F1"/>
          </w:tcPr>
          <w:p w:rsidR="00832783" w:rsidRPr="00BA7B21" w:rsidRDefault="00832783" w:rsidP="00EB521F">
            <w:pPr>
              <w:rPr>
                <w:b/>
                <w:i/>
              </w:rPr>
            </w:pPr>
            <w:r w:rsidRPr="00BA7B21">
              <w:rPr>
                <w:b/>
                <w:sz w:val="22"/>
                <w:szCs w:val="22"/>
              </w:rPr>
              <w:t>2. Podstawowe informacje*</w:t>
            </w:r>
          </w:p>
        </w:tc>
      </w:tr>
      <w:tr w:rsidR="00832783" w:rsidRPr="00BA7B21" w:rsidTr="00CC2D2A">
        <w:tc>
          <w:tcPr>
            <w:tcW w:w="3595" w:type="dxa"/>
          </w:tcPr>
          <w:p w:rsidR="00832783" w:rsidRPr="00BA7B21" w:rsidRDefault="00832783" w:rsidP="00EB521F">
            <w:r w:rsidRPr="00BA7B21">
              <w:rPr>
                <w:sz w:val="22"/>
                <w:szCs w:val="22"/>
              </w:rPr>
              <w:t>Tytuł projektu:</w:t>
            </w:r>
          </w:p>
          <w:p w:rsidR="00832783" w:rsidRPr="00BA7B21" w:rsidRDefault="00832783" w:rsidP="00EB521F"/>
        </w:tc>
        <w:tc>
          <w:tcPr>
            <w:tcW w:w="6329" w:type="dxa"/>
            <w:gridSpan w:val="4"/>
          </w:tcPr>
          <w:p w:rsidR="00832783" w:rsidRPr="00BA7B21" w:rsidRDefault="00832783" w:rsidP="00EB521F">
            <w:pPr>
              <w:rPr>
                <w:i/>
              </w:rPr>
            </w:pPr>
          </w:p>
        </w:tc>
      </w:tr>
      <w:tr w:rsidR="00832783" w:rsidRPr="00BA7B21" w:rsidTr="00CC2D2A">
        <w:tc>
          <w:tcPr>
            <w:tcW w:w="3595" w:type="dxa"/>
          </w:tcPr>
          <w:p w:rsidR="00832783" w:rsidRPr="00BA7B21" w:rsidRDefault="00832783" w:rsidP="00EB521F">
            <w:r w:rsidRPr="00BA7B21">
              <w:rPr>
                <w:sz w:val="22"/>
                <w:szCs w:val="22"/>
              </w:rPr>
              <w:t>Lokalizacja projektu:</w:t>
            </w:r>
          </w:p>
          <w:p w:rsidR="00832783" w:rsidRPr="00BA7B21" w:rsidRDefault="00832783" w:rsidP="00EB521F"/>
        </w:tc>
        <w:tc>
          <w:tcPr>
            <w:tcW w:w="6329" w:type="dxa"/>
            <w:gridSpan w:val="4"/>
          </w:tcPr>
          <w:p w:rsidR="00832783" w:rsidRPr="00BA7B21" w:rsidRDefault="00832783" w:rsidP="00EB521F">
            <w:pPr>
              <w:rPr>
                <w:i/>
              </w:rPr>
            </w:pPr>
          </w:p>
        </w:tc>
      </w:tr>
      <w:tr w:rsidR="00832783" w:rsidRPr="00BA7B21" w:rsidTr="009271B8">
        <w:tc>
          <w:tcPr>
            <w:tcW w:w="3595" w:type="dxa"/>
          </w:tcPr>
          <w:p w:rsidR="00832783" w:rsidRDefault="00832783" w:rsidP="00EB521F">
            <w:r>
              <w:rPr>
                <w:sz w:val="22"/>
                <w:szCs w:val="22"/>
              </w:rPr>
              <w:t xml:space="preserve">Typ projektu – </w:t>
            </w:r>
            <w:r w:rsidRPr="00376978">
              <w:rPr>
                <w:i/>
                <w:sz w:val="22"/>
                <w:szCs w:val="22"/>
              </w:rPr>
              <w:t>zaznacz krzyżykiem</w:t>
            </w:r>
          </w:p>
          <w:p w:rsidR="00832783" w:rsidRPr="00BA7B21" w:rsidRDefault="00832783" w:rsidP="00EB521F"/>
        </w:tc>
        <w:tc>
          <w:tcPr>
            <w:tcW w:w="3164" w:type="dxa"/>
            <w:gridSpan w:val="3"/>
          </w:tcPr>
          <w:p w:rsidR="00832783" w:rsidRPr="00376978" w:rsidRDefault="00832783" w:rsidP="00EB521F">
            <w:r>
              <w:t>inwestycyjny</w:t>
            </w:r>
          </w:p>
        </w:tc>
        <w:tc>
          <w:tcPr>
            <w:tcW w:w="3165" w:type="dxa"/>
          </w:tcPr>
          <w:p w:rsidR="00832783" w:rsidRPr="00376978" w:rsidRDefault="00832783" w:rsidP="00EB521F">
            <w:r>
              <w:t>społeczny</w:t>
            </w:r>
          </w:p>
        </w:tc>
      </w:tr>
      <w:tr w:rsidR="00832783" w:rsidRPr="00BA7B21" w:rsidTr="00376978">
        <w:tc>
          <w:tcPr>
            <w:tcW w:w="9924" w:type="dxa"/>
            <w:gridSpan w:val="5"/>
            <w:shd w:val="clear" w:color="auto" w:fill="C6D9F1"/>
          </w:tcPr>
          <w:p w:rsidR="00832783" w:rsidRPr="00BA7B21" w:rsidRDefault="00832783" w:rsidP="00EB521F">
            <w:pPr>
              <w:rPr>
                <w:b/>
              </w:rPr>
            </w:pPr>
            <w:r w:rsidRPr="00BA7B21">
              <w:rPr>
                <w:b/>
                <w:sz w:val="22"/>
                <w:szCs w:val="22"/>
              </w:rPr>
              <w:t xml:space="preserve">3. </w:t>
            </w:r>
            <w:r>
              <w:rPr>
                <w:b/>
                <w:sz w:val="22"/>
                <w:szCs w:val="22"/>
              </w:rPr>
              <w:t>Opis</w:t>
            </w:r>
            <w:r w:rsidRPr="00BA7B21">
              <w:rPr>
                <w:b/>
                <w:sz w:val="22"/>
                <w:szCs w:val="22"/>
              </w:rPr>
              <w:t xml:space="preserve"> projektu</w:t>
            </w:r>
            <w:r>
              <w:rPr>
                <w:b/>
                <w:sz w:val="22"/>
                <w:szCs w:val="22"/>
              </w:rPr>
              <w:t xml:space="preserve"> i cele</w:t>
            </w:r>
            <w:r w:rsidRPr="00BA7B21">
              <w:rPr>
                <w:b/>
                <w:sz w:val="22"/>
                <w:szCs w:val="22"/>
              </w:rPr>
              <w:t>*</w:t>
            </w:r>
          </w:p>
          <w:p w:rsidR="00832783" w:rsidRPr="00BA7B21" w:rsidRDefault="00832783" w:rsidP="00CA0599">
            <w:pPr>
              <w:rPr>
                <w:b/>
                <w:i/>
              </w:rPr>
            </w:pPr>
            <w:r>
              <w:rPr>
                <w:i/>
                <w:sz w:val="22"/>
                <w:szCs w:val="22"/>
              </w:rPr>
              <w:t>(</w:t>
            </w:r>
            <w:r w:rsidRPr="00BA7B21">
              <w:rPr>
                <w:i/>
                <w:sz w:val="22"/>
                <w:szCs w:val="22"/>
              </w:rPr>
              <w:t xml:space="preserve">należy przedstawić </w:t>
            </w:r>
            <w:r w:rsidRPr="00D54C3E">
              <w:rPr>
                <w:i/>
                <w:sz w:val="22"/>
                <w:szCs w:val="22"/>
              </w:rPr>
              <w:t>czego projekt dotyczy i jakie cele ma realizować</w:t>
            </w:r>
            <w:r w:rsidRPr="00BA7B21">
              <w:rPr>
                <w:i/>
                <w:sz w:val="22"/>
                <w:szCs w:val="22"/>
              </w:rPr>
              <w:t>, maks. 400 wyrazów</w:t>
            </w:r>
            <w:r w:rsidRPr="00BA7B21">
              <w:rPr>
                <w:sz w:val="22"/>
                <w:szCs w:val="22"/>
              </w:rPr>
              <w:t>)</w:t>
            </w:r>
          </w:p>
        </w:tc>
      </w:tr>
      <w:tr w:rsidR="00832783" w:rsidRPr="00BA7B21" w:rsidTr="00CC2D2A">
        <w:tc>
          <w:tcPr>
            <w:tcW w:w="9924" w:type="dxa"/>
            <w:gridSpan w:val="5"/>
          </w:tcPr>
          <w:p w:rsidR="00832783" w:rsidRPr="00BA7B21" w:rsidRDefault="00832783" w:rsidP="00EB521F"/>
          <w:p w:rsidR="00832783" w:rsidRDefault="00832783" w:rsidP="00EB521F"/>
          <w:p w:rsidR="00832783" w:rsidRDefault="00832783" w:rsidP="00EB521F"/>
          <w:p w:rsidR="00832783" w:rsidRDefault="00832783" w:rsidP="00EB521F"/>
          <w:p w:rsidR="00832783" w:rsidRDefault="00832783" w:rsidP="00EB521F"/>
          <w:p w:rsidR="00832783" w:rsidRDefault="00832783" w:rsidP="00EB521F"/>
          <w:p w:rsidR="00832783" w:rsidRDefault="00832783" w:rsidP="00EB521F"/>
          <w:p w:rsidR="00832783" w:rsidRDefault="00832783" w:rsidP="00EB521F"/>
          <w:p w:rsidR="00832783" w:rsidRDefault="00832783" w:rsidP="00EB521F"/>
          <w:p w:rsidR="00832783" w:rsidRPr="00BA7B21" w:rsidRDefault="00832783" w:rsidP="00EB521F"/>
        </w:tc>
      </w:tr>
      <w:tr w:rsidR="00832783" w:rsidRPr="00BA7B21" w:rsidTr="00376978">
        <w:tc>
          <w:tcPr>
            <w:tcW w:w="9924" w:type="dxa"/>
            <w:gridSpan w:val="5"/>
            <w:shd w:val="clear" w:color="auto" w:fill="C6D9F1"/>
          </w:tcPr>
          <w:p w:rsidR="00832783" w:rsidRPr="00BA7B21" w:rsidRDefault="00832783" w:rsidP="00EB521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  <w:r w:rsidRPr="00BA7B21">
              <w:rPr>
                <w:b/>
                <w:sz w:val="22"/>
                <w:szCs w:val="22"/>
              </w:rPr>
              <w:t xml:space="preserve">. </w:t>
            </w:r>
            <w:r w:rsidRPr="00CA0599">
              <w:rPr>
                <w:b/>
                <w:sz w:val="22"/>
                <w:szCs w:val="22"/>
              </w:rPr>
              <w:t>Dost</w:t>
            </w:r>
            <w:r>
              <w:rPr>
                <w:b/>
                <w:sz w:val="22"/>
                <w:szCs w:val="22"/>
              </w:rPr>
              <w:t>ępność projektu dla mieszkańców</w:t>
            </w:r>
            <w:r w:rsidRPr="00BA7B21">
              <w:rPr>
                <w:b/>
                <w:sz w:val="22"/>
                <w:szCs w:val="22"/>
              </w:rPr>
              <w:t>*</w:t>
            </w:r>
          </w:p>
          <w:p w:rsidR="00832783" w:rsidRPr="00CA0599" w:rsidRDefault="00832783" w:rsidP="00CA0599">
            <w:pPr>
              <w:rPr>
                <w:i/>
              </w:rPr>
            </w:pPr>
            <w:r w:rsidRPr="00CA0599">
              <w:rPr>
                <w:i/>
                <w:sz w:val="22"/>
                <w:szCs w:val="22"/>
              </w:rPr>
              <w:t xml:space="preserve">Proszę krótko opisać jak zrealizowany projekt będzie służył mieszkańcom, np. proszę podać ile osób z niego może korzystać, czy będzie używany cały rok czy tylko sezonowo.  </w:t>
            </w:r>
          </w:p>
          <w:p w:rsidR="00832783" w:rsidRPr="00BA7B21" w:rsidRDefault="00832783" w:rsidP="00D54C3E">
            <w:pPr>
              <w:rPr>
                <w:i/>
              </w:rPr>
            </w:pPr>
            <w:r w:rsidRPr="00CA0599">
              <w:rPr>
                <w:i/>
                <w:sz w:val="22"/>
                <w:szCs w:val="22"/>
              </w:rPr>
              <w:t xml:space="preserve">W przypadku realizacji projektu na terenie </w:t>
            </w:r>
            <w:r>
              <w:rPr>
                <w:i/>
                <w:sz w:val="22"/>
                <w:szCs w:val="22"/>
              </w:rPr>
              <w:t>jednostki organizacyjnej gminy (</w:t>
            </w:r>
            <w:r w:rsidRPr="00CA0599">
              <w:rPr>
                <w:i/>
                <w:sz w:val="22"/>
                <w:szCs w:val="22"/>
              </w:rPr>
              <w:t>np. szkoła, biblioteka, itp.) proszę wskazać sposób korzystania z projektu przez mieszkańców (np. dni, godziny otwarcia, zasady wypożyczania sprzętu itp.)</w:t>
            </w:r>
            <w:r>
              <w:rPr>
                <w:i/>
                <w:sz w:val="22"/>
                <w:szCs w:val="22"/>
              </w:rPr>
              <w:t>, 200 wyrazów</w:t>
            </w:r>
          </w:p>
        </w:tc>
      </w:tr>
      <w:tr w:rsidR="00832783" w:rsidRPr="00BA7B21" w:rsidTr="00CC2D2A">
        <w:tc>
          <w:tcPr>
            <w:tcW w:w="9924" w:type="dxa"/>
            <w:gridSpan w:val="5"/>
          </w:tcPr>
          <w:p w:rsidR="00832783" w:rsidRDefault="00832783" w:rsidP="00EB521F">
            <w:pPr>
              <w:rPr>
                <w:i/>
              </w:rPr>
            </w:pPr>
          </w:p>
          <w:p w:rsidR="00832783" w:rsidRPr="00BA7B21" w:rsidRDefault="00832783" w:rsidP="00EB521F">
            <w:pPr>
              <w:rPr>
                <w:i/>
              </w:rPr>
            </w:pPr>
          </w:p>
          <w:p w:rsidR="00832783" w:rsidRDefault="00832783" w:rsidP="00EB521F">
            <w:pPr>
              <w:rPr>
                <w:i/>
              </w:rPr>
            </w:pPr>
          </w:p>
          <w:p w:rsidR="00832783" w:rsidRDefault="00832783" w:rsidP="00EB521F">
            <w:pPr>
              <w:rPr>
                <w:i/>
              </w:rPr>
            </w:pPr>
          </w:p>
          <w:p w:rsidR="00832783" w:rsidRDefault="00832783" w:rsidP="00EB521F">
            <w:pPr>
              <w:rPr>
                <w:i/>
              </w:rPr>
            </w:pPr>
          </w:p>
          <w:p w:rsidR="00832783" w:rsidRPr="00BA7B21" w:rsidRDefault="00832783" w:rsidP="00EB521F">
            <w:pPr>
              <w:rPr>
                <w:i/>
              </w:rPr>
            </w:pPr>
          </w:p>
          <w:p w:rsidR="00832783" w:rsidRPr="00BA7B21" w:rsidRDefault="00832783" w:rsidP="00EB521F">
            <w:pPr>
              <w:rPr>
                <w:i/>
              </w:rPr>
            </w:pPr>
          </w:p>
          <w:p w:rsidR="00832783" w:rsidRDefault="00832783" w:rsidP="00EB521F">
            <w:pPr>
              <w:rPr>
                <w:i/>
              </w:rPr>
            </w:pPr>
          </w:p>
          <w:p w:rsidR="00832783" w:rsidRPr="00BA7B21" w:rsidRDefault="00832783" w:rsidP="00EB521F">
            <w:pPr>
              <w:rPr>
                <w:i/>
              </w:rPr>
            </w:pPr>
          </w:p>
        </w:tc>
      </w:tr>
      <w:tr w:rsidR="00832783" w:rsidRPr="00BA7B21" w:rsidTr="00376978">
        <w:tc>
          <w:tcPr>
            <w:tcW w:w="9924" w:type="dxa"/>
            <w:gridSpan w:val="5"/>
            <w:tcBorders>
              <w:bottom w:val="single" w:sz="2" w:space="0" w:color="auto"/>
            </w:tcBorders>
            <w:shd w:val="clear" w:color="auto" w:fill="C6D9F1"/>
          </w:tcPr>
          <w:p w:rsidR="00832783" w:rsidRPr="00BA7B21" w:rsidRDefault="00832783" w:rsidP="00EB521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  <w:r w:rsidRPr="00BA7B21">
              <w:rPr>
                <w:b/>
                <w:sz w:val="22"/>
                <w:szCs w:val="22"/>
              </w:rPr>
              <w:t>. Szacunkowy kosztorys*</w:t>
            </w:r>
          </w:p>
        </w:tc>
      </w:tr>
      <w:tr w:rsidR="00832783" w:rsidRPr="00BA7B21" w:rsidTr="00CC2D2A">
        <w:trPr>
          <w:trHeight w:val="242"/>
        </w:trPr>
        <w:tc>
          <w:tcPr>
            <w:tcW w:w="65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2783" w:rsidRPr="00BA7B21" w:rsidRDefault="00832783" w:rsidP="00CC2D2A">
            <w:pPr>
              <w:tabs>
                <w:tab w:val="left" w:pos="3075"/>
              </w:tabs>
              <w:jc w:val="center"/>
            </w:pPr>
            <w:r w:rsidRPr="00BA7B21">
              <w:rPr>
                <w:sz w:val="22"/>
                <w:szCs w:val="22"/>
              </w:rPr>
              <w:t>Składowe projektu</w:t>
            </w:r>
          </w:p>
        </w:tc>
        <w:tc>
          <w:tcPr>
            <w:tcW w:w="33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2783" w:rsidRPr="00BA7B21" w:rsidRDefault="00832783" w:rsidP="00BA7B21">
            <w:pPr>
              <w:tabs>
                <w:tab w:val="left" w:pos="3075"/>
              </w:tabs>
              <w:jc w:val="center"/>
            </w:pPr>
            <w:r w:rsidRPr="00BA7B21">
              <w:rPr>
                <w:sz w:val="22"/>
                <w:szCs w:val="22"/>
              </w:rPr>
              <w:t>Koszt</w:t>
            </w:r>
          </w:p>
        </w:tc>
      </w:tr>
      <w:tr w:rsidR="00832783" w:rsidRPr="00BA7B21" w:rsidTr="00CC2D2A">
        <w:trPr>
          <w:trHeight w:val="242"/>
        </w:trPr>
        <w:tc>
          <w:tcPr>
            <w:tcW w:w="65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2783" w:rsidRPr="00BA7B21" w:rsidRDefault="00832783" w:rsidP="00BA7B21">
            <w:pPr>
              <w:tabs>
                <w:tab w:val="left" w:pos="3075"/>
              </w:tabs>
            </w:pPr>
            <w:r w:rsidRPr="00BA7B21">
              <w:rPr>
                <w:sz w:val="22"/>
                <w:szCs w:val="22"/>
              </w:rPr>
              <w:t>1.</w:t>
            </w:r>
          </w:p>
        </w:tc>
        <w:tc>
          <w:tcPr>
            <w:tcW w:w="33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2783" w:rsidRPr="00BA7B21" w:rsidRDefault="00832783" w:rsidP="00BA7B21">
            <w:pPr>
              <w:tabs>
                <w:tab w:val="left" w:pos="3075"/>
              </w:tabs>
            </w:pPr>
          </w:p>
        </w:tc>
      </w:tr>
      <w:tr w:rsidR="00832783" w:rsidRPr="00BA7B21" w:rsidTr="00CC2D2A">
        <w:trPr>
          <w:trHeight w:val="242"/>
        </w:trPr>
        <w:tc>
          <w:tcPr>
            <w:tcW w:w="65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2783" w:rsidRPr="00BA7B21" w:rsidRDefault="00832783" w:rsidP="00BA7B21">
            <w:pPr>
              <w:tabs>
                <w:tab w:val="left" w:pos="3075"/>
              </w:tabs>
            </w:pPr>
            <w:r w:rsidRPr="00BA7B21">
              <w:rPr>
                <w:sz w:val="22"/>
                <w:szCs w:val="22"/>
              </w:rPr>
              <w:t>2.</w:t>
            </w:r>
          </w:p>
        </w:tc>
        <w:tc>
          <w:tcPr>
            <w:tcW w:w="33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2783" w:rsidRPr="00BA7B21" w:rsidRDefault="00832783" w:rsidP="00BA7B21">
            <w:pPr>
              <w:tabs>
                <w:tab w:val="left" w:pos="3075"/>
              </w:tabs>
            </w:pPr>
          </w:p>
        </w:tc>
      </w:tr>
      <w:tr w:rsidR="00832783" w:rsidRPr="00BA7B21" w:rsidTr="00CC2D2A">
        <w:trPr>
          <w:trHeight w:val="242"/>
        </w:trPr>
        <w:tc>
          <w:tcPr>
            <w:tcW w:w="65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2783" w:rsidRPr="00BA7B21" w:rsidRDefault="00832783" w:rsidP="00BA7B21">
            <w:pPr>
              <w:tabs>
                <w:tab w:val="left" w:pos="3075"/>
              </w:tabs>
            </w:pPr>
            <w:r w:rsidRPr="00BA7B21">
              <w:rPr>
                <w:sz w:val="22"/>
                <w:szCs w:val="22"/>
              </w:rPr>
              <w:t>3.</w:t>
            </w:r>
          </w:p>
        </w:tc>
        <w:tc>
          <w:tcPr>
            <w:tcW w:w="33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2783" w:rsidRPr="00BA7B21" w:rsidRDefault="00832783" w:rsidP="00BA7B21">
            <w:pPr>
              <w:tabs>
                <w:tab w:val="left" w:pos="3075"/>
              </w:tabs>
            </w:pPr>
          </w:p>
        </w:tc>
      </w:tr>
      <w:tr w:rsidR="00832783" w:rsidRPr="00BA7B21" w:rsidTr="00CC2D2A">
        <w:trPr>
          <w:trHeight w:val="242"/>
        </w:trPr>
        <w:tc>
          <w:tcPr>
            <w:tcW w:w="65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2783" w:rsidRDefault="00832783" w:rsidP="00BA7B21">
            <w:pPr>
              <w:tabs>
                <w:tab w:val="left" w:pos="3075"/>
              </w:tabs>
            </w:pPr>
            <w:r w:rsidRPr="00BA7B21">
              <w:rPr>
                <w:sz w:val="22"/>
                <w:szCs w:val="22"/>
              </w:rPr>
              <w:t xml:space="preserve">…  </w:t>
            </w:r>
          </w:p>
          <w:p w:rsidR="00832783" w:rsidRPr="00BA7B21" w:rsidRDefault="00832783" w:rsidP="00BA7B21">
            <w:pPr>
              <w:tabs>
                <w:tab w:val="left" w:pos="3075"/>
              </w:tabs>
            </w:pPr>
          </w:p>
        </w:tc>
        <w:tc>
          <w:tcPr>
            <w:tcW w:w="33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2783" w:rsidRPr="00BA7B21" w:rsidRDefault="00832783" w:rsidP="00BA7B21">
            <w:pPr>
              <w:tabs>
                <w:tab w:val="left" w:pos="3075"/>
              </w:tabs>
            </w:pPr>
          </w:p>
        </w:tc>
      </w:tr>
      <w:tr w:rsidR="00832783" w:rsidRPr="00BA7B21" w:rsidTr="00CC2D2A">
        <w:trPr>
          <w:trHeight w:val="242"/>
        </w:trPr>
        <w:tc>
          <w:tcPr>
            <w:tcW w:w="65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2783" w:rsidRDefault="00832783" w:rsidP="00BA7B21">
            <w:pPr>
              <w:tabs>
                <w:tab w:val="left" w:pos="3075"/>
              </w:tabs>
            </w:pPr>
            <w:r w:rsidRPr="00BA7B21">
              <w:rPr>
                <w:sz w:val="22"/>
                <w:szCs w:val="22"/>
              </w:rPr>
              <w:t>Razem:</w:t>
            </w:r>
          </w:p>
          <w:p w:rsidR="00832783" w:rsidRDefault="00832783" w:rsidP="00BA7B21">
            <w:pPr>
              <w:tabs>
                <w:tab w:val="left" w:pos="3075"/>
              </w:tabs>
            </w:pPr>
          </w:p>
          <w:p w:rsidR="00832783" w:rsidRPr="00BA7B21" w:rsidRDefault="00832783" w:rsidP="00BA7B21">
            <w:pPr>
              <w:tabs>
                <w:tab w:val="left" w:pos="3075"/>
              </w:tabs>
            </w:pPr>
          </w:p>
        </w:tc>
        <w:tc>
          <w:tcPr>
            <w:tcW w:w="33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2783" w:rsidRPr="00BA7B21" w:rsidRDefault="00832783" w:rsidP="00BA7B21">
            <w:pPr>
              <w:tabs>
                <w:tab w:val="left" w:pos="3075"/>
              </w:tabs>
            </w:pPr>
          </w:p>
        </w:tc>
      </w:tr>
      <w:tr w:rsidR="00832783" w:rsidRPr="00BA7B21" w:rsidTr="00376978">
        <w:trPr>
          <w:trHeight w:val="242"/>
        </w:trPr>
        <w:tc>
          <w:tcPr>
            <w:tcW w:w="992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6D9F1"/>
          </w:tcPr>
          <w:p w:rsidR="00832783" w:rsidRPr="002D2403" w:rsidRDefault="00832783" w:rsidP="003B580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  <w:r w:rsidRPr="00BA7B21">
              <w:rPr>
                <w:b/>
                <w:sz w:val="22"/>
                <w:szCs w:val="22"/>
              </w:rPr>
              <w:t xml:space="preserve">. Dodatkowe załączniki </w:t>
            </w:r>
            <w:r w:rsidRPr="00BA7B21">
              <w:rPr>
                <w:sz w:val="22"/>
                <w:szCs w:val="22"/>
              </w:rPr>
              <w:t>(</w:t>
            </w:r>
            <w:r w:rsidRPr="00BA7B21">
              <w:rPr>
                <w:i/>
                <w:sz w:val="22"/>
                <w:szCs w:val="22"/>
              </w:rPr>
              <w:t>zalecane</w:t>
            </w:r>
            <w:r>
              <w:rPr>
                <w:b/>
                <w:sz w:val="22"/>
                <w:szCs w:val="22"/>
              </w:rPr>
              <w:t xml:space="preserve">, </w:t>
            </w:r>
            <w:r w:rsidRPr="00BA7B21">
              <w:rPr>
                <w:i/>
                <w:sz w:val="22"/>
                <w:szCs w:val="22"/>
              </w:rPr>
              <w:t>np</w:t>
            </w:r>
            <w:r w:rsidRPr="00BA7B21">
              <w:rPr>
                <w:sz w:val="22"/>
                <w:szCs w:val="22"/>
              </w:rPr>
              <w:t xml:space="preserve">. </w:t>
            </w:r>
            <w:r w:rsidRPr="00BA7B21">
              <w:rPr>
                <w:i/>
                <w:sz w:val="22"/>
                <w:szCs w:val="22"/>
              </w:rPr>
              <w:t>zdjęcia, ekspertyzy, analizy prawne, rekomendacje, opracowania graficzne, wizualne itp.</w:t>
            </w:r>
            <w:r>
              <w:rPr>
                <w:i/>
                <w:sz w:val="22"/>
                <w:szCs w:val="22"/>
              </w:rPr>
              <w:t>)</w:t>
            </w:r>
          </w:p>
        </w:tc>
      </w:tr>
      <w:tr w:rsidR="00832783" w:rsidRPr="00BA7B21" w:rsidTr="00CC2D2A">
        <w:trPr>
          <w:trHeight w:val="242"/>
        </w:trPr>
        <w:tc>
          <w:tcPr>
            <w:tcW w:w="992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2783" w:rsidRPr="00BA7B21" w:rsidRDefault="00832783" w:rsidP="00EB521F">
            <w:pPr>
              <w:rPr>
                <w:b/>
              </w:rPr>
            </w:pPr>
          </w:p>
          <w:p w:rsidR="00832783" w:rsidRDefault="00832783" w:rsidP="00EB521F">
            <w:pPr>
              <w:rPr>
                <w:b/>
              </w:rPr>
            </w:pPr>
          </w:p>
          <w:p w:rsidR="00832783" w:rsidRDefault="00832783" w:rsidP="00EB521F">
            <w:pPr>
              <w:rPr>
                <w:b/>
              </w:rPr>
            </w:pPr>
          </w:p>
          <w:p w:rsidR="00832783" w:rsidRDefault="00832783" w:rsidP="00EB521F">
            <w:pPr>
              <w:rPr>
                <w:b/>
              </w:rPr>
            </w:pPr>
          </w:p>
          <w:p w:rsidR="00832783" w:rsidRPr="00BA7B21" w:rsidRDefault="00832783" w:rsidP="00EB521F">
            <w:pPr>
              <w:rPr>
                <w:b/>
              </w:rPr>
            </w:pPr>
          </w:p>
        </w:tc>
      </w:tr>
    </w:tbl>
    <w:p w:rsidR="00832783" w:rsidRPr="00EB521F" w:rsidRDefault="00832783" w:rsidP="00EB521F">
      <w:r w:rsidRPr="00EB521F">
        <w:t>*Pola oznaczone gwiazdką są OBOWIĄZKOWE do wypełnienia!</w:t>
      </w:r>
    </w:p>
    <w:p w:rsidR="00832783" w:rsidRDefault="00832783" w:rsidP="00EB521F">
      <w:pPr>
        <w:rPr>
          <w:b/>
        </w:rPr>
      </w:pPr>
    </w:p>
    <w:p w:rsidR="00832783" w:rsidRPr="00EB521F" w:rsidRDefault="00832783" w:rsidP="00EB521F">
      <w:pPr>
        <w:rPr>
          <w:b/>
        </w:rPr>
      </w:pPr>
    </w:p>
    <w:p w:rsidR="00832783" w:rsidRPr="00EB521F" w:rsidRDefault="00832783" w:rsidP="00EB521F">
      <w:pPr>
        <w:jc w:val="both"/>
        <w:rPr>
          <w:b/>
          <w:sz w:val="22"/>
          <w:szCs w:val="22"/>
        </w:rPr>
      </w:pPr>
      <w:r w:rsidRPr="00EB521F">
        <w:rPr>
          <w:b/>
          <w:sz w:val="22"/>
          <w:szCs w:val="22"/>
        </w:rPr>
        <w:t>Oświadczenie</w:t>
      </w:r>
    </w:p>
    <w:p w:rsidR="00832783" w:rsidRPr="00EB521F" w:rsidRDefault="00832783" w:rsidP="00EB521F">
      <w:pPr>
        <w:jc w:val="both"/>
        <w:rPr>
          <w:sz w:val="22"/>
          <w:szCs w:val="22"/>
        </w:rPr>
      </w:pPr>
    </w:p>
    <w:p w:rsidR="00832783" w:rsidRPr="00EB521F" w:rsidRDefault="00832783" w:rsidP="00EB521F">
      <w:pPr>
        <w:jc w:val="both"/>
        <w:rPr>
          <w:sz w:val="22"/>
          <w:szCs w:val="22"/>
        </w:rPr>
      </w:pPr>
      <w:r w:rsidRPr="00EB521F">
        <w:rPr>
          <w:sz w:val="22"/>
          <w:szCs w:val="22"/>
        </w:rPr>
        <w:t xml:space="preserve">Zgodnie z ustawą z dnia 29 sierpnia 1997 r. o ochronie danych osobowych </w:t>
      </w:r>
      <w:r w:rsidRPr="00B110FA">
        <w:rPr>
          <w:bCs/>
          <w:iCs/>
          <w:sz w:val="22"/>
          <w:szCs w:val="22"/>
        </w:rPr>
        <w:t>(Dz. U. z 201</w:t>
      </w:r>
      <w:r>
        <w:rPr>
          <w:bCs/>
          <w:iCs/>
          <w:sz w:val="22"/>
          <w:szCs w:val="22"/>
        </w:rPr>
        <w:t>6</w:t>
      </w:r>
      <w:r w:rsidRPr="00B110FA">
        <w:rPr>
          <w:bCs/>
          <w:iCs/>
          <w:sz w:val="22"/>
          <w:szCs w:val="22"/>
        </w:rPr>
        <w:t xml:space="preserve"> poz. </w:t>
      </w:r>
      <w:r>
        <w:rPr>
          <w:bCs/>
          <w:iCs/>
          <w:sz w:val="22"/>
          <w:szCs w:val="22"/>
        </w:rPr>
        <w:t>922</w:t>
      </w:r>
      <w:bookmarkStart w:id="0" w:name="_GoBack"/>
      <w:bookmarkEnd w:id="0"/>
      <w:r w:rsidRPr="00B110FA">
        <w:rPr>
          <w:bCs/>
          <w:iCs/>
          <w:sz w:val="22"/>
          <w:szCs w:val="22"/>
        </w:rPr>
        <w:t>)</w:t>
      </w:r>
      <w:r w:rsidRPr="00EB521F">
        <w:rPr>
          <w:sz w:val="22"/>
          <w:szCs w:val="22"/>
        </w:rPr>
        <w:t xml:space="preserve"> wyrażam zgodę na przetwarzanie moich danych osobowych dla potrzeb niezbędnych do przeprowadzenia konsultacji w ramach Budżetu Partycypacyjnego 201</w:t>
      </w:r>
      <w:r>
        <w:rPr>
          <w:sz w:val="22"/>
          <w:szCs w:val="22"/>
        </w:rPr>
        <w:t>8</w:t>
      </w:r>
      <w:r w:rsidRPr="00EB521F">
        <w:rPr>
          <w:sz w:val="22"/>
          <w:szCs w:val="22"/>
        </w:rPr>
        <w:t>.</w:t>
      </w:r>
    </w:p>
    <w:p w:rsidR="00832783" w:rsidRPr="00EB521F" w:rsidRDefault="00832783" w:rsidP="00EB521F">
      <w:pPr>
        <w:rPr>
          <w:sz w:val="22"/>
          <w:szCs w:val="22"/>
        </w:rPr>
      </w:pPr>
    </w:p>
    <w:p w:rsidR="00832783" w:rsidRPr="00EB521F" w:rsidRDefault="00832783" w:rsidP="00EB521F">
      <w:pPr>
        <w:rPr>
          <w:sz w:val="22"/>
          <w:szCs w:val="22"/>
        </w:rPr>
      </w:pPr>
    </w:p>
    <w:p w:rsidR="00832783" w:rsidRPr="00EB521F" w:rsidRDefault="00832783" w:rsidP="00EB521F">
      <w:pPr>
        <w:rPr>
          <w:sz w:val="22"/>
          <w:szCs w:val="22"/>
        </w:rPr>
      </w:pPr>
    </w:p>
    <w:p w:rsidR="00832783" w:rsidRPr="00EB521F" w:rsidRDefault="00832783" w:rsidP="00EB521F">
      <w:pPr>
        <w:rPr>
          <w:sz w:val="22"/>
          <w:szCs w:val="22"/>
        </w:rPr>
      </w:pPr>
    </w:p>
    <w:p w:rsidR="00832783" w:rsidRPr="00EB521F" w:rsidRDefault="00832783" w:rsidP="00EB521F">
      <w:pPr>
        <w:ind w:firstLine="708"/>
        <w:rPr>
          <w:sz w:val="22"/>
          <w:szCs w:val="22"/>
        </w:rPr>
      </w:pPr>
      <w:r w:rsidRPr="00EB521F">
        <w:rPr>
          <w:sz w:val="22"/>
          <w:szCs w:val="22"/>
        </w:rPr>
        <w:t xml:space="preserve">………………………….                                                 </w:t>
      </w:r>
      <w:r w:rsidRPr="00EB521F">
        <w:rPr>
          <w:sz w:val="22"/>
          <w:szCs w:val="22"/>
        </w:rPr>
        <w:tab/>
        <w:t>………………………….</w:t>
      </w:r>
    </w:p>
    <w:p w:rsidR="00832783" w:rsidRDefault="00832783" w:rsidP="0048796C">
      <w:pPr>
        <w:ind w:firstLine="708"/>
        <w:rPr>
          <w:b/>
          <w:sz w:val="32"/>
          <w:szCs w:val="32"/>
        </w:rPr>
      </w:pPr>
      <w:r w:rsidRPr="00EB521F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</w:t>
      </w:r>
      <w:r w:rsidRPr="00EB521F">
        <w:rPr>
          <w:sz w:val="22"/>
          <w:szCs w:val="22"/>
        </w:rPr>
        <w:t xml:space="preserve">  data                                                                    </w:t>
      </w:r>
      <w:r>
        <w:rPr>
          <w:sz w:val="22"/>
          <w:szCs w:val="22"/>
        </w:rPr>
        <w:t xml:space="preserve">        </w:t>
      </w:r>
      <w:r w:rsidRPr="00EB521F">
        <w:rPr>
          <w:sz w:val="22"/>
          <w:szCs w:val="22"/>
        </w:rPr>
        <w:t>czytelny podpis</w:t>
      </w: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</w:pPr>
    </w:p>
    <w:p w:rsidR="00832783" w:rsidRDefault="00832783" w:rsidP="003439C2">
      <w:pPr>
        <w:ind w:left="284" w:firstLine="227"/>
        <w:jc w:val="right"/>
        <w:sectPr w:rsidR="00832783" w:rsidSect="00EF4AEA">
          <w:footerReference w:type="even" r:id="rId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32783" w:rsidRPr="003439C2" w:rsidRDefault="00832783" w:rsidP="008631C4">
      <w:pPr>
        <w:ind w:left="284" w:firstLine="227"/>
        <w:jc w:val="right"/>
      </w:pPr>
    </w:p>
    <w:sectPr w:rsidR="00832783" w:rsidRPr="003439C2" w:rsidSect="004545FF">
      <w:pgSz w:w="16838" w:h="11906" w:orient="landscape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783" w:rsidRDefault="00832783">
      <w:r>
        <w:separator/>
      </w:r>
    </w:p>
  </w:endnote>
  <w:endnote w:type="continuationSeparator" w:id="0">
    <w:p w:rsidR="00832783" w:rsidRDefault="008327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783" w:rsidRDefault="00832783" w:rsidP="00EF4AE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32783" w:rsidRDefault="0083278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783" w:rsidRDefault="00832783">
      <w:r>
        <w:separator/>
      </w:r>
    </w:p>
  </w:footnote>
  <w:footnote w:type="continuationSeparator" w:id="0">
    <w:p w:rsidR="00832783" w:rsidRDefault="008327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A1C99"/>
    <w:multiLevelType w:val="hybridMultilevel"/>
    <w:tmpl w:val="1FD2315C"/>
    <w:lvl w:ilvl="0" w:tplc="18561A3E">
      <w:start w:val="1"/>
      <w:numFmt w:val="decimal"/>
      <w:lvlText w:val="%1)"/>
      <w:lvlJc w:val="left"/>
      <w:pPr>
        <w:tabs>
          <w:tab w:val="num" w:pos="1005"/>
        </w:tabs>
        <w:ind w:left="1005" w:hanging="64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D7E63FD"/>
    <w:multiLevelType w:val="hybridMultilevel"/>
    <w:tmpl w:val="6AC6CB1A"/>
    <w:lvl w:ilvl="0" w:tplc="F1A870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8C358FB"/>
    <w:multiLevelType w:val="hybridMultilevel"/>
    <w:tmpl w:val="C8D8B6F4"/>
    <w:lvl w:ilvl="0" w:tplc="F1A870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FF0098B"/>
    <w:multiLevelType w:val="hybridMultilevel"/>
    <w:tmpl w:val="FB10319A"/>
    <w:lvl w:ilvl="0" w:tplc="F1A870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42E5CE9"/>
    <w:multiLevelType w:val="hybridMultilevel"/>
    <w:tmpl w:val="0104496C"/>
    <w:lvl w:ilvl="0" w:tplc="F1A870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86668F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3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5782"/>
    <w:rsid w:val="000011E2"/>
    <w:rsid w:val="000026D8"/>
    <w:rsid w:val="000921C7"/>
    <w:rsid w:val="000A2B39"/>
    <w:rsid w:val="000C2EF9"/>
    <w:rsid w:val="001029F5"/>
    <w:rsid w:val="001108D1"/>
    <w:rsid w:val="00122352"/>
    <w:rsid w:val="00122F82"/>
    <w:rsid w:val="001257CB"/>
    <w:rsid w:val="00183EAC"/>
    <w:rsid w:val="00185782"/>
    <w:rsid w:val="001F2A0C"/>
    <w:rsid w:val="00202FD9"/>
    <w:rsid w:val="002376CA"/>
    <w:rsid w:val="0024478C"/>
    <w:rsid w:val="00261106"/>
    <w:rsid w:val="002642CD"/>
    <w:rsid w:val="00267217"/>
    <w:rsid w:val="00286586"/>
    <w:rsid w:val="002A6A45"/>
    <w:rsid w:val="002D2403"/>
    <w:rsid w:val="002D7C5D"/>
    <w:rsid w:val="003317C4"/>
    <w:rsid w:val="003439C2"/>
    <w:rsid w:val="00363FE6"/>
    <w:rsid w:val="00376978"/>
    <w:rsid w:val="003B580F"/>
    <w:rsid w:val="003E7BE8"/>
    <w:rsid w:val="003F64A8"/>
    <w:rsid w:val="0040788F"/>
    <w:rsid w:val="004104CE"/>
    <w:rsid w:val="004545FF"/>
    <w:rsid w:val="0048796C"/>
    <w:rsid w:val="00492D8C"/>
    <w:rsid w:val="004B24C7"/>
    <w:rsid w:val="0050176C"/>
    <w:rsid w:val="00572BD3"/>
    <w:rsid w:val="00583A31"/>
    <w:rsid w:val="005A7BB3"/>
    <w:rsid w:val="005F6D99"/>
    <w:rsid w:val="00611D71"/>
    <w:rsid w:val="006273A3"/>
    <w:rsid w:val="006415E7"/>
    <w:rsid w:val="006568B1"/>
    <w:rsid w:val="006D4D53"/>
    <w:rsid w:val="007B1005"/>
    <w:rsid w:val="0082735C"/>
    <w:rsid w:val="008305A5"/>
    <w:rsid w:val="00832783"/>
    <w:rsid w:val="008478DF"/>
    <w:rsid w:val="008532FF"/>
    <w:rsid w:val="008631C4"/>
    <w:rsid w:val="00866CF1"/>
    <w:rsid w:val="008730CA"/>
    <w:rsid w:val="00882FC8"/>
    <w:rsid w:val="00896B32"/>
    <w:rsid w:val="008B5F2D"/>
    <w:rsid w:val="00911BDF"/>
    <w:rsid w:val="00913EA9"/>
    <w:rsid w:val="009177DF"/>
    <w:rsid w:val="009271B8"/>
    <w:rsid w:val="009672C4"/>
    <w:rsid w:val="0098789E"/>
    <w:rsid w:val="00A53229"/>
    <w:rsid w:val="00AC3441"/>
    <w:rsid w:val="00B110FA"/>
    <w:rsid w:val="00B6044D"/>
    <w:rsid w:val="00B872EA"/>
    <w:rsid w:val="00B976E1"/>
    <w:rsid w:val="00BA7B21"/>
    <w:rsid w:val="00BF5543"/>
    <w:rsid w:val="00C8469E"/>
    <w:rsid w:val="00CA0599"/>
    <w:rsid w:val="00CB160B"/>
    <w:rsid w:val="00CB70E0"/>
    <w:rsid w:val="00CC2D2A"/>
    <w:rsid w:val="00CE3CFD"/>
    <w:rsid w:val="00CF6129"/>
    <w:rsid w:val="00D00438"/>
    <w:rsid w:val="00D17BEC"/>
    <w:rsid w:val="00D353CA"/>
    <w:rsid w:val="00D54C3E"/>
    <w:rsid w:val="00D650C9"/>
    <w:rsid w:val="00DB0459"/>
    <w:rsid w:val="00DC74D2"/>
    <w:rsid w:val="00E825BF"/>
    <w:rsid w:val="00EB521F"/>
    <w:rsid w:val="00ED2CA2"/>
    <w:rsid w:val="00EF4AEA"/>
    <w:rsid w:val="00F1664F"/>
    <w:rsid w:val="00F604D5"/>
    <w:rsid w:val="00F6727B"/>
    <w:rsid w:val="00F74192"/>
    <w:rsid w:val="00FB48F1"/>
    <w:rsid w:val="00FD156C"/>
    <w:rsid w:val="00FD7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78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85782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18578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185782"/>
    <w:rPr>
      <w:rFonts w:cs="Times New Roman"/>
    </w:rPr>
  </w:style>
  <w:style w:type="table" w:styleId="TableGrid">
    <w:name w:val="Table Grid"/>
    <w:basedOn w:val="TableNormal"/>
    <w:uiPriority w:val="99"/>
    <w:rsid w:val="00EB521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305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0A2B3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A2B39"/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F604D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540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271</Words>
  <Characters>1626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…………/14</dc:title>
  <dc:subject/>
  <dc:creator>Urząd Miejski w Białymstoku</dc:creator>
  <cp:keywords/>
  <dc:description/>
  <cp:lastModifiedBy>mazur.m2</cp:lastModifiedBy>
  <cp:revision>3</cp:revision>
  <cp:lastPrinted>2015-04-15T13:25:00Z</cp:lastPrinted>
  <dcterms:created xsi:type="dcterms:W3CDTF">2017-01-30T10:44:00Z</dcterms:created>
  <dcterms:modified xsi:type="dcterms:W3CDTF">2017-01-30T10:47:00Z</dcterms:modified>
</cp:coreProperties>
</file>